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打包铁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石家庄、芜湖、长沙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年8月4日（北京时间）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2049532"/>
            <wp:effectExtent l="0" t="0" r="1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204953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年8月4日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0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  <w:bookmarkStart w:id="0" w:name="_GoBack"/>
      <w:bookmarkEnd w:id="0"/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342779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34277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1346968028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8" name="图片 8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0F45A801-1306-4D76-B678-9D921F71AFB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177</TotalTime>
  <Application>WPS_Yozo_Office9.2.7632.102ZH.GD04</Application>
  <Pages>4</Pages>
  <Words>0</Words>
  <Characters>1291</Characters>
  <Lines>0</Lines>
  <Paragraphs>56</Paragraphs>
  <CharactersWithSpaces>1722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242</cp:revision>
  <cp:lastPrinted>2017-07-24T06:14:00Z</cp:lastPrinted>
  <dcterms:created xsi:type="dcterms:W3CDTF">2022-10-20T07:08:00Z</dcterms:created>
  <dcterms:modified xsi:type="dcterms:W3CDTF">2026-08-04T01:09:23Z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